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DC1E49" w14:textId="362EA8AC" w:rsidR="00F27F05" w:rsidRDefault="00F27F05" w:rsidP="00B9263E">
      <w:pPr>
        <w:pStyle w:val="Heading1"/>
      </w:pPr>
      <w:r w:rsidRPr="00B9263E">
        <w:t>INVITATION TO CO</w:t>
      </w:r>
      <w:r w:rsidR="00B9263E" w:rsidRPr="00B9263E">
        <w:t xml:space="preserve">MMENT ON EFRAG’S </w:t>
      </w:r>
      <w:r w:rsidR="00E62272">
        <w:t xml:space="preserve">INITIAL </w:t>
      </w:r>
      <w:r w:rsidR="00B9263E" w:rsidRPr="00B9263E">
        <w:t xml:space="preserve">ASSESSMENTS </w:t>
      </w:r>
      <w:r w:rsidR="008032C3" w:rsidRPr="00B9263E">
        <w:t xml:space="preserve">ON </w:t>
      </w:r>
      <w:r w:rsidR="00A15B94">
        <w:t>DISCLOSURE INITIATIVE</w:t>
      </w:r>
      <w:r w:rsidR="00A15B94" w:rsidRPr="00A15B94">
        <w:t xml:space="preserve"> </w:t>
      </w:r>
      <w:r w:rsidR="00C54960">
        <w:t xml:space="preserve">- </w:t>
      </w:r>
      <w:r w:rsidR="00A15B94">
        <w:t>AMENDMENTS TO</w:t>
      </w:r>
      <w:r w:rsidR="00C54960">
        <w:t xml:space="preserve"> IAS 7</w:t>
      </w:r>
    </w:p>
    <w:p w14:paraId="2F89C5C4" w14:textId="77777777" w:rsidR="00BB542A" w:rsidRPr="00BB542A" w:rsidRDefault="00BB542A" w:rsidP="00BB542A">
      <w:pPr>
        <w:pStyle w:val="Heading2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6DCB0787" w14:textId="77777777" w:rsidTr="00B9263E">
        <w:tc>
          <w:tcPr>
            <w:tcW w:w="8721" w:type="dxa"/>
          </w:tcPr>
          <w:p w14:paraId="0282C4F8" w14:textId="1B8AAE2C" w:rsidR="00B9263E" w:rsidRPr="00B9263E" w:rsidRDefault="00FF6743" w:rsidP="00FF6743">
            <w:pPr>
              <w:pStyle w:val="EmphasisCentredBox"/>
            </w:pPr>
            <w:r w:rsidRPr="00FF6743">
              <w:t>Comments should be submitted</w:t>
            </w:r>
            <w:r>
              <w:t xml:space="preserve"> </w:t>
            </w:r>
            <w:r>
              <w:t>by 13 May 2016</w:t>
            </w:r>
            <w:r>
              <w:t xml:space="preserve"> by</w:t>
            </w:r>
            <w:r>
              <w:t xml:space="preserve"> </w:t>
            </w:r>
            <w:r>
              <w:t xml:space="preserve">using the </w:t>
            </w:r>
            <w:r>
              <w:t xml:space="preserve">‘Express your views’ </w:t>
            </w:r>
            <w:r>
              <w:t xml:space="preserve">page on </w:t>
            </w:r>
            <w:r>
              <w:t>EFRAG website</w:t>
            </w:r>
            <w:r>
              <w:t xml:space="preserve"> or</w:t>
            </w:r>
            <w:bookmarkStart w:id="0" w:name="_GoBack"/>
            <w:bookmarkEnd w:id="0"/>
            <w:r>
              <w:t xml:space="preserve"> by clicking </w:t>
            </w:r>
            <w:r w:rsidRPr="00FF6743">
              <w:t xml:space="preserve"> </w:t>
            </w:r>
            <w:hyperlink r:id="rId11" w:history="1">
              <w:r w:rsidRPr="00FF6743">
                <w:rPr>
                  <w:rStyle w:val="Hyperlink"/>
                </w:rPr>
                <w:t>h</w:t>
              </w:r>
              <w:r w:rsidRPr="00FF6743">
                <w:rPr>
                  <w:rStyle w:val="Hyperlink"/>
                </w:rPr>
                <w:t>e</w:t>
              </w:r>
              <w:r w:rsidRPr="00FF6743">
                <w:rPr>
                  <w:rStyle w:val="Hyperlink"/>
                </w:rPr>
                <w:t>re</w:t>
              </w:r>
            </w:hyperlink>
            <w:r w:rsidR="00896593">
              <w:t xml:space="preserve"> </w:t>
            </w:r>
          </w:p>
        </w:tc>
      </w:tr>
    </w:tbl>
    <w:p w14:paraId="20ECB10C" w14:textId="06688DE0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C54960">
        <w:rPr>
          <w:i/>
        </w:rPr>
        <w:t xml:space="preserve">Disclosure Initiative - </w:t>
      </w:r>
      <w:r w:rsidR="00A15B94" w:rsidRPr="00A15B94">
        <w:rPr>
          <w:i/>
        </w:rPr>
        <w:t>Amendments to IAS 7</w:t>
      </w:r>
      <w:r w:rsidR="00A17154">
        <w:t xml:space="preserve"> </w:t>
      </w:r>
      <w:r w:rsidR="00A17154" w:rsidRPr="00385673">
        <w:t>(‘</w:t>
      </w:r>
      <w:r w:rsidR="00A17154">
        <w:t>the Amendments’)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A15B94">
        <w:t xml:space="preserve">the Amendments </w:t>
      </w:r>
      <w:r w:rsidRPr="001633F6">
        <w:t xml:space="preserve">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</w:t>
      </w:r>
      <w:r w:rsidR="007A50DD">
        <w:t>their</w:t>
      </w:r>
      <w:r w:rsidRPr="001633F6">
        <w:t xml:space="preserve"> implementation in the European Union (the </w:t>
      </w:r>
      <w:r w:rsidRPr="003E454A">
        <w:t>EU</w:t>
      </w:r>
      <w:r w:rsidRPr="001633F6">
        <w:t>) and European Economic Area.</w:t>
      </w:r>
    </w:p>
    <w:p w14:paraId="3350CC3D" w14:textId="77777777" w:rsidR="00F27F05" w:rsidRDefault="00F27F05" w:rsidP="009D5BD1">
      <w:pPr>
        <w:pStyle w:val="Bodyparagraph"/>
      </w:pPr>
      <w:r w:rsidRPr="007232BF">
        <w:t xml:space="preserve">A summary of </w:t>
      </w:r>
      <w:r w:rsidR="00A15B94">
        <w:t>the Amendments</w:t>
      </w:r>
      <w:r w:rsidRPr="007232BF">
        <w:t xml:space="preserve"> 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A15B94">
        <w:t>the Amendments</w:t>
      </w:r>
      <w:r w:rsidRPr="007232BF">
        <w:t>.</w:t>
      </w:r>
    </w:p>
    <w:p w14:paraId="3DB80073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38C7EA29" w14:textId="77777777" w:rsidTr="005C42F2">
        <w:tc>
          <w:tcPr>
            <w:tcW w:w="8721" w:type="dxa"/>
          </w:tcPr>
          <w:p w14:paraId="56F60FC5" w14:textId="77777777" w:rsidR="0038694A" w:rsidRDefault="0038694A" w:rsidP="00BB542A">
            <w:pPr>
              <w:pStyle w:val="EmphasisBox"/>
              <w:jc w:val="both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 summarised in this questionnaire will be amended to reflect EFRAG’s decisions on Appendix 2 </w:t>
            </w:r>
            <w:r w:rsidRPr="00475D9E">
              <w:t>and</w:t>
            </w:r>
            <w:r w:rsidRPr="00715A3E">
              <w:t xml:space="preserve"> 3</w:t>
            </w:r>
            <w:r w:rsidR="00B00880">
              <w:t xml:space="preserve"> of the accompanying </w:t>
            </w:r>
            <w:r w:rsidR="00887868" w:rsidRPr="00FB73B0">
              <w:rPr>
                <w:i/>
              </w:rPr>
              <w:t xml:space="preserve">Draft 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A15B94" w:rsidRPr="00A15B94">
              <w:t>the Amendments</w:t>
            </w:r>
            <w:r w:rsidR="008973FC">
              <w:t>.</w:t>
            </w:r>
          </w:p>
        </w:tc>
      </w:tr>
    </w:tbl>
    <w:p w14:paraId="686EE874" w14:textId="77777777" w:rsidR="008352DF" w:rsidRDefault="008352DF" w:rsidP="008352DF">
      <w:pPr>
        <w:pStyle w:val="Heading2"/>
      </w:pPr>
      <w:r>
        <w:t>Your details</w:t>
      </w:r>
    </w:p>
    <w:p w14:paraId="01D8A7E0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6FACE7E8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3E2F0FB5" w14:textId="77777777" w:rsidTr="00EC676B">
        <w:trPr>
          <w:trHeight w:val="499"/>
        </w:trPr>
        <w:tc>
          <w:tcPr>
            <w:tcW w:w="7602" w:type="dxa"/>
          </w:tcPr>
          <w:p w14:paraId="57499D94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2E7A5D89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27630EE3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965C73"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bookmarkEnd w:id="1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965C73"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bookmarkEnd w:id="2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02609">
        <w:instrText xml:space="preserve"> FORMCHECKBOX </w:instrText>
      </w:r>
      <w:r w:rsidR="00FF6743">
        <w:fldChar w:fldCharType="separate"/>
      </w:r>
      <w:r w:rsidR="00302609">
        <w:fldChar w:fldCharType="end"/>
      </w:r>
      <w:bookmarkEnd w:id="3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6DC521CF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EE432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3EAF05A0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15B603CA" w14:textId="77777777" w:rsidTr="00EC676B">
        <w:trPr>
          <w:trHeight w:val="564"/>
        </w:trPr>
        <w:tc>
          <w:tcPr>
            <w:tcW w:w="7602" w:type="dxa"/>
          </w:tcPr>
          <w:p w14:paraId="5B7795AD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02BC0C1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6A95BE13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98310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0DA9D7C3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38372E32" w14:textId="77777777" w:rsidTr="00EC676B">
        <w:trPr>
          <w:trHeight w:val="596"/>
        </w:trPr>
        <w:tc>
          <w:tcPr>
            <w:tcW w:w="7602" w:type="dxa"/>
          </w:tcPr>
          <w:p w14:paraId="47C6FF26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37F40264" w14:textId="77777777" w:rsidR="008352DF" w:rsidRDefault="008352DF" w:rsidP="00EC676B">
      <w:pPr>
        <w:pStyle w:val="Heading2"/>
      </w:pPr>
      <w:r>
        <w:lastRenderedPageBreak/>
        <w:t>EFRAG’s initial assessment with respect to the technical criteria for endorsement</w:t>
      </w:r>
    </w:p>
    <w:p w14:paraId="270C8215" w14:textId="6F502DC0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A15B94">
        <w:t>the Amendments</w:t>
      </w:r>
      <w:r w:rsidR="00F27F05">
        <w:t xml:space="preserve"> </w:t>
      </w:r>
      <w:r w:rsidRPr="00715A3E">
        <w:t xml:space="preserve">is that </w:t>
      </w:r>
      <w:r w:rsidR="003E454A" w:rsidRPr="00F33FAE">
        <w:t>they 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A15B94">
        <w:t xml:space="preserve">the Amendments </w:t>
      </w:r>
      <w:r w:rsidR="00A17154">
        <w:t>are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6B07A1">
        <w:t>;</w:t>
      </w:r>
      <w:r w:rsidRPr="00715A3E">
        <w:t xml:space="preserve"> </w:t>
      </w:r>
      <w:r w:rsidR="003E454A" w:rsidRPr="00F33FAE">
        <w:t>meet</w:t>
      </w:r>
      <w:r w:rsidR="003E454A">
        <w:t xml:space="preserve"> </w:t>
      </w:r>
      <w:r w:rsidRPr="00715A3E">
        <w:t>the criteria of understandability, relevance, reliability and comparability</w:t>
      </w:r>
      <w:r w:rsidR="006B07A1">
        <w:t>;</w:t>
      </w:r>
      <w:r w:rsidR="003F0C44">
        <w:t xml:space="preserve"> and </w:t>
      </w:r>
      <w:r w:rsidR="00383B1C">
        <w:t>do not affect prudence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A15B94">
        <w:t>the Amendments</w:t>
      </w:r>
      <w:r w:rsidRPr="00715A3E">
        <w:t>.</w:t>
      </w:r>
      <w:r w:rsidR="00DF2889" w:rsidRPr="00715A3E">
        <w:t xml:space="preserve"> </w:t>
      </w:r>
    </w:p>
    <w:p w14:paraId="25E72B9C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3080BA31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65C73"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bookmarkEnd w:id="4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65C73"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bookmarkEnd w:id="5"/>
      <w:r w:rsidR="00965C73" w:rsidRPr="00715A3E">
        <w:t xml:space="preserve"> No</w:t>
      </w:r>
    </w:p>
    <w:p w14:paraId="5573BE52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7AFDDE66" w14:textId="77777777" w:rsidTr="00C01DB5">
        <w:trPr>
          <w:trHeight w:val="438"/>
        </w:trPr>
        <w:tc>
          <w:tcPr>
            <w:tcW w:w="7602" w:type="dxa"/>
          </w:tcPr>
          <w:p w14:paraId="5459256E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7849EF67" w14:textId="77777777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A15B94">
        <w:t>the Amendments</w:t>
      </w:r>
      <w:r w:rsidR="00A15B94" w:rsidRPr="00715A3E">
        <w:t xml:space="preserve"> </w:t>
      </w:r>
      <w:r w:rsidRPr="00715A3E">
        <w:t xml:space="preserve">that you believe EFRAG should take into account in its technical evaluation of </w:t>
      </w:r>
      <w:r w:rsidR="00475D9E">
        <w:t xml:space="preserve">the </w:t>
      </w:r>
      <w:r w:rsidR="00A15B94">
        <w:t>Amendments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0652D56D" w14:textId="77777777" w:rsidTr="00C01DB5">
        <w:trPr>
          <w:trHeight w:val="396"/>
        </w:trPr>
        <w:tc>
          <w:tcPr>
            <w:tcW w:w="7602" w:type="dxa"/>
          </w:tcPr>
          <w:p w14:paraId="4772487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32D2620F" w14:textId="77777777" w:rsidR="008973FC" w:rsidRDefault="008973FC" w:rsidP="008973FC">
      <w:pPr>
        <w:pStyle w:val="Heading2"/>
      </w:pPr>
      <w:r>
        <w:t>The European public good</w:t>
      </w:r>
    </w:p>
    <w:p w14:paraId="4C089A69" w14:textId="336C8FB1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A15B94">
        <w:t>the Amendments</w:t>
      </w:r>
      <w:r w:rsidRPr="008352DF">
        <w:t xml:space="preserve"> on the European public good, EFRAG has considered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A15B94">
        <w:t>the Amendments</w:t>
      </w:r>
      <w:r w:rsidRPr="008352DF">
        <w:t>.</w:t>
      </w:r>
    </w:p>
    <w:p w14:paraId="3801E58F" w14:textId="77777777" w:rsidR="003F0C44" w:rsidRPr="00EC676B" w:rsidRDefault="003F0C44" w:rsidP="003F0C44">
      <w:pPr>
        <w:pStyle w:val="Heading3"/>
      </w:pPr>
      <w:r>
        <w:t>Improvement in financial reporting</w:t>
      </w:r>
    </w:p>
    <w:p w14:paraId="3BD07544" w14:textId="64218E45" w:rsidR="003F0C44" w:rsidRPr="00F8031F" w:rsidRDefault="003F0C44" w:rsidP="00D30053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>has identified that in assessing whether the endorsement of the Amendments is conducive to the European public</w:t>
      </w:r>
      <w:r w:rsidR="001E20B0">
        <w:t xml:space="preserve"> good, </w:t>
      </w:r>
      <w:r>
        <w:t xml:space="preserve">it should consider </w:t>
      </w:r>
      <w:r w:rsidRPr="001D1ED7">
        <w:t>wh</w:t>
      </w:r>
      <w:r>
        <w:t>ether the Amendments are</w:t>
      </w:r>
      <w:r w:rsidRPr="00BC5BEB">
        <w:t xml:space="preserve"> an improvement over </w:t>
      </w:r>
      <w:r>
        <w:t xml:space="preserve">current requirements </w:t>
      </w:r>
      <w:r w:rsidRPr="00BC5BEB">
        <w:t xml:space="preserve">across the areas </w:t>
      </w:r>
      <w:r w:rsidRPr="001E20B0">
        <w:t xml:space="preserve">which have been subject to changes (see Appendix 3, </w:t>
      </w:r>
      <w:r w:rsidRPr="00BB542A">
        <w:t xml:space="preserve">paragraphs </w:t>
      </w:r>
      <w:r w:rsidR="00BB542A" w:rsidRPr="00BB542A">
        <w:t xml:space="preserve">3 </w:t>
      </w:r>
      <w:r w:rsidR="001E20B0" w:rsidRPr="00BB542A">
        <w:t>to</w:t>
      </w:r>
      <w:r w:rsidRPr="00BB542A">
        <w:t xml:space="preserve"> </w:t>
      </w:r>
      <w:r w:rsidR="00BB542A" w:rsidRPr="00BB542A">
        <w:t>5</w:t>
      </w:r>
      <w:r w:rsidRPr="00BB542A">
        <w:t xml:space="preserve">). </w:t>
      </w:r>
      <w:r w:rsidR="00D30053" w:rsidRPr="00BB542A">
        <w:t>To summarise, EFRAG’s initial assessment is that the Amendments are likely to improve</w:t>
      </w:r>
      <w:r w:rsidR="00D30053" w:rsidRPr="00D30053">
        <w:t xml:space="preserve"> the quality of financial reporting.</w:t>
      </w:r>
    </w:p>
    <w:p w14:paraId="472F9522" w14:textId="02DC64B4" w:rsidR="003F0C44" w:rsidRDefault="003F0C44" w:rsidP="003F0C44">
      <w:pPr>
        <w:pStyle w:val="Normaldenumblevel1"/>
      </w:pPr>
      <w:r>
        <w:t>Do you agree with th</w:t>
      </w:r>
      <w:r w:rsidR="00D30053">
        <w:t>is</w:t>
      </w:r>
      <w:r>
        <w:t xml:space="preserve"> assessment?</w:t>
      </w:r>
      <w:r w:rsidRPr="0020748E">
        <w:t xml:space="preserve"> </w:t>
      </w:r>
    </w:p>
    <w:p w14:paraId="0779149E" w14:textId="77777777" w:rsidR="003F0C44" w:rsidRPr="00715A3E" w:rsidRDefault="003F0C44" w:rsidP="003F0C44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r w:rsidRPr="00715A3E">
        <w:t xml:space="preserve"> No</w:t>
      </w:r>
    </w:p>
    <w:p w14:paraId="4B18AE04" w14:textId="77777777" w:rsidR="003F0C44" w:rsidRDefault="003F0C44" w:rsidP="003F0C44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3F0C44" w:rsidRPr="00715A3E" w14:paraId="6E95D768" w14:textId="77777777" w:rsidTr="00C01DB5">
        <w:trPr>
          <w:trHeight w:val="450"/>
        </w:trPr>
        <w:tc>
          <w:tcPr>
            <w:tcW w:w="8154" w:type="dxa"/>
          </w:tcPr>
          <w:p w14:paraId="0CD8A746" w14:textId="77777777" w:rsidR="003F0C44" w:rsidRPr="00715A3E" w:rsidRDefault="003F0C44" w:rsidP="00A30049">
            <w:pPr>
              <w:pStyle w:val="Bodyparagraph"/>
            </w:pPr>
          </w:p>
        </w:tc>
      </w:tr>
    </w:tbl>
    <w:p w14:paraId="4819F569" w14:textId="77777777" w:rsidR="008973FC" w:rsidRPr="009D0E89" w:rsidRDefault="008973FC" w:rsidP="00F21BF4">
      <w:pPr>
        <w:pStyle w:val="Heading3"/>
      </w:pPr>
      <w:r w:rsidRPr="009D0E89">
        <w:t xml:space="preserve">Costs and </w:t>
      </w:r>
      <w:r w:rsidRPr="00F21BF4">
        <w:t>benefits</w:t>
      </w:r>
    </w:p>
    <w:p w14:paraId="26E88D2B" w14:textId="77777777" w:rsidR="004E05D3" w:rsidRDefault="00965C73" w:rsidP="00A15B94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A15B94" w:rsidRPr="00A15B94">
        <w:t>the Amendments</w:t>
      </w:r>
      <w:r w:rsidR="00F27F05">
        <w:t xml:space="preserve">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427C8429" w14:textId="35C5523A" w:rsidR="00B819C8" w:rsidRPr="00367C75" w:rsidRDefault="00965C73" w:rsidP="009D5BD1">
      <w:pPr>
        <w:pStyle w:val="Normaldenumblevel1"/>
      </w:pPr>
      <w:r w:rsidRPr="00715A3E"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</w:t>
      </w:r>
      <w:r w:rsidRPr="00367C75">
        <w:t xml:space="preserve">set out in </w:t>
      </w:r>
      <w:r w:rsidR="0080776A" w:rsidRPr="00367C75">
        <w:t>paragraph</w:t>
      </w:r>
      <w:r w:rsidR="00A40C76" w:rsidRPr="00367C75">
        <w:t>s</w:t>
      </w:r>
      <w:r w:rsidR="0080776A" w:rsidRPr="00367C75">
        <w:t xml:space="preserve"> </w:t>
      </w:r>
      <w:r w:rsidR="00BB542A" w:rsidRPr="00BB542A">
        <w:t xml:space="preserve">7 </w:t>
      </w:r>
      <w:r w:rsidR="00A15B94" w:rsidRPr="00BB542A">
        <w:t xml:space="preserve">to </w:t>
      </w:r>
      <w:r w:rsidR="00BB542A" w:rsidRPr="00BB542A">
        <w:t>14</w:t>
      </w:r>
      <w:r w:rsidR="00BB542A" w:rsidRPr="00367C75">
        <w:t xml:space="preserve"> </w:t>
      </w:r>
      <w:r w:rsidR="0080776A" w:rsidRPr="00367C75">
        <w:t xml:space="preserve">of </w:t>
      </w:r>
      <w:r w:rsidRPr="00367C75">
        <w:t>Appendix 3</w:t>
      </w:r>
      <w:r w:rsidR="00B00880" w:rsidRPr="00367C75">
        <w:t xml:space="preserve"> of the accompanying </w:t>
      </w:r>
      <w:r w:rsidR="00887868" w:rsidRPr="00367C75">
        <w:rPr>
          <w:i/>
        </w:rPr>
        <w:t xml:space="preserve">Draft Letter </w:t>
      </w:r>
      <w:r w:rsidR="008352DF" w:rsidRPr="00367C75">
        <w:rPr>
          <w:i/>
        </w:rPr>
        <w:t xml:space="preserve">to the European Commission </w:t>
      </w:r>
      <w:r w:rsidR="008352DF" w:rsidRPr="00367C75">
        <w:t xml:space="preserve">regarding endorsement of </w:t>
      </w:r>
      <w:r w:rsidR="00A15B94" w:rsidRPr="00367C75">
        <w:t>the Amendments</w:t>
      </w:r>
      <w:r w:rsidRPr="00367C75">
        <w:t xml:space="preserve">. </w:t>
      </w:r>
      <w:r w:rsidR="005C42F2" w:rsidRPr="00367C75">
        <w:t xml:space="preserve">To summarise, EFRAG’s initial assessment is that </w:t>
      </w:r>
      <w:r w:rsidR="00A15B94" w:rsidRPr="00367C75">
        <w:lastRenderedPageBreak/>
        <w:t xml:space="preserve">the Amendments will not result in </w:t>
      </w:r>
      <w:r w:rsidR="0015612A">
        <w:t>a significant increase</w:t>
      </w:r>
      <w:r w:rsidR="00A15B94" w:rsidRPr="00367C75">
        <w:t xml:space="preserve"> </w:t>
      </w:r>
      <w:r w:rsidR="0015612A">
        <w:t xml:space="preserve">in </w:t>
      </w:r>
      <w:r w:rsidR="00A15B94" w:rsidRPr="00367C75">
        <w:t>costs for preparers or users</w:t>
      </w:r>
      <w:r w:rsidR="0015612A">
        <w:t xml:space="preserve">. </w:t>
      </w:r>
      <w:r w:rsidR="00B819C8" w:rsidRPr="00367C75">
        <w:t xml:space="preserve"> </w:t>
      </w:r>
    </w:p>
    <w:p w14:paraId="3DE6F50F" w14:textId="77777777" w:rsidR="00965C73" w:rsidRPr="00367C75" w:rsidRDefault="00965C73" w:rsidP="009D5BD1">
      <w:pPr>
        <w:pStyle w:val="Normaldenumblevel1"/>
      </w:pPr>
      <w:r w:rsidRPr="00367C75">
        <w:t>Do you agree with this assessment?</w:t>
      </w:r>
    </w:p>
    <w:p w14:paraId="605403F5" w14:textId="77777777" w:rsidR="00965C73" w:rsidRPr="00367C75" w:rsidRDefault="003B2867" w:rsidP="009D5BD1">
      <w:pPr>
        <w:pStyle w:val="Normaldenumblevel1"/>
      </w:pPr>
      <w:r w:rsidRPr="00367C75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367C75">
        <w:instrText xml:space="preserve"> FORMCHECKBOX </w:instrText>
      </w:r>
      <w:r w:rsidR="00FF6743">
        <w:fldChar w:fldCharType="separate"/>
      </w:r>
      <w:r w:rsidRPr="00367C75">
        <w:fldChar w:fldCharType="end"/>
      </w:r>
      <w:r w:rsidR="00965C73" w:rsidRPr="00367C75">
        <w:t xml:space="preserve"> Yes</w:t>
      </w:r>
      <w:r w:rsidR="009D5BD1" w:rsidRPr="00367C75">
        <w:tab/>
      </w:r>
      <w:r w:rsidRPr="00367C75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367C75">
        <w:instrText xml:space="preserve"> FORMCHECKBOX </w:instrText>
      </w:r>
      <w:r w:rsidR="00FF6743">
        <w:fldChar w:fldCharType="separate"/>
      </w:r>
      <w:r w:rsidRPr="00367C75">
        <w:fldChar w:fldCharType="end"/>
      </w:r>
      <w:r w:rsidR="00965C73" w:rsidRPr="00367C75">
        <w:t xml:space="preserve"> No</w:t>
      </w:r>
    </w:p>
    <w:p w14:paraId="1228C119" w14:textId="77777777" w:rsidR="00BF1441" w:rsidRPr="00367C75" w:rsidRDefault="00965C73" w:rsidP="009D5BD1">
      <w:pPr>
        <w:pStyle w:val="Normaldenumblevel1"/>
      </w:pPr>
      <w:r w:rsidRPr="00367C75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367C75" w14:paraId="3884329F" w14:textId="77777777" w:rsidTr="00C01DB5">
        <w:trPr>
          <w:trHeight w:val="404"/>
        </w:trPr>
        <w:tc>
          <w:tcPr>
            <w:tcW w:w="8164" w:type="dxa"/>
          </w:tcPr>
          <w:p w14:paraId="40848F8F" w14:textId="77777777" w:rsidR="009D5BD1" w:rsidRPr="00367C75" w:rsidRDefault="009D5BD1" w:rsidP="009D5BD1">
            <w:pPr>
              <w:pStyle w:val="Bodyparagraph"/>
            </w:pPr>
          </w:p>
        </w:tc>
      </w:tr>
    </w:tbl>
    <w:p w14:paraId="4296D727" w14:textId="4A671ECD" w:rsidR="004E05D3" w:rsidRDefault="00F30E8E" w:rsidP="00A15B94">
      <w:pPr>
        <w:pStyle w:val="Normalnumberedlevel1"/>
      </w:pPr>
      <w:r w:rsidRPr="00367C75">
        <w:t xml:space="preserve">In addition, EFRAG is assessing the benefits that are likely to be derived from </w:t>
      </w:r>
      <w:r w:rsidR="00F12431" w:rsidRPr="00367C75">
        <w:t xml:space="preserve">the </w:t>
      </w:r>
      <w:r w:rsidR="00A15B94" w:rsidRPr="00BB542A">
        <w:t>Amendments</w:t>
      </w:r>
      <w:r w:rsidR="005C42F2" w:rsidRPr="00BB542A">
        <w:t>. The results of the initial assessment of benefits are set out in paragraph</w:t>
      </w:r>
      <w:r w:rsidR="00C01DB5" w:rsidRPr="00BB542A">
        <w:t>s</w:t>
      </w:r>
      <w:r w:rsidR="005C42F2" w:rsidRPr="00BB542A">
        <w:t xml:space="preserve"> </w:t>
      </w:r>
      <w:r w:rsidR="00BB542A" w:rsidRPr="00BB542A">
        <w:t xml:space="preserve">15 </w:t>
      </w:r>
      <w:r w:rsidR="00A15B94" w:rsidRPr="00BB542A">
        <w:t xml:space="preserve">to </w:t>
      </w:r>
      <w:r w:rsidR="00BB542A" w:rsidRPr="00BB542A">
        <w:t xml:space="preserve">20 </w:t>
      </w:r>
      <w:r w:rsidR="005C42F2" w:rsidRPr="00BB542A">
        <w:t>of</w:t>
      </w:r>
      <w:r w:rsidR="005C42F2" w:rsidRPr="00367C75">
        <w:t xml:space="preserve"> Appendix 3</w:t>
      </w:r>
      <w:r w:rsidR="00B00880" w:rsidRPr="00367C75">
        <w:t xml:space="preserve"> of the accompanying </w:t>
      </w:r>
      <w:r w:rsidR="00887868" w:rsidRPr="00367C75">
        <w:rPr>
          <w:i/>
        </w:rPr>
        <w:t>Draft L</w:t>
      </w:r>
      <w:r w:rsidR="008352DF" w:rsidRPr="00367C75">
        <w:rPr>
          <w:i/>
        </w:rPr>
        <w:t xml:space="preserve">etter to the European Commission </w:t>
      </w:r>
      <w:r w:rsidR="008352DF" w:rsidRPr="00367C75">
        <w:t xml:space="preserve">regarding endorsement of </w:t>
      </w:r>
      <w:r w:rsidR="00A15B94" w:rsidRPr="00367C75">
        <w:t>the Amendments</w:t>
      </w:r>
      <w:r w:rsidR="005C42F2" w:rsidRPr="00367C75">
        <w:t>. To</w:t>
      </w:r>
      <w:r w:rsidR="005C42F2" w:rsidRPr="005C42F2">
        <w:t xml:space="preserve"> summarise, EFRAG’s initial assessment is that </w:t>
      </w:r>
      <w:r w:rsidR="0023504F">
        <w:t xml:space="preserve">both </w:t>
      </w:r>
      <w:r w:rsidR="00A15B94" w:rsidRPr="00A15B94">
        <w:t>users</w:t>
      </w:r>
      <w:r w:rsidR="0023504F">
        <w:t xml:space="preserve"> and preparers</w:t>
      </w:r>
      <w:r w:rsidR="00A15B94" w:rsidRPr="00A15B94">
        <w:t xml:space="preserve"> are likely to benefit from the Amendments, as the</w:t>
      </w:r>
      <w:r w:rsidR="00C01DB5">
        <w:t>y</w:t>
      </w:r>
      <w:r w:rsidR="0023504F">
        <w:t xml:space="preserve"> will result in the provision of relevant and understandable information</w:t>
      </w:r>
      <w:r w:rsidR="00A15B94" w:rsidRPr="00A15B94">
        <w:t>.</w:t>
      </w:r>
    </w:p>
    <w:p w14:paraId="2FC8C165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43B00B72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3B3E064" w14:textId="77777777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advice?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3B9D1523" w14:textId="77777777" w:rsidTr="00C01DB5">
        <w:trPr>
          <w:trHeight w:val="333"/>
        </w:trPr>
        <w:tc>
          <w:tcPr>
            <w:tcW w:w="8164" w:type="dxa"/>
          </w:tcPr>
          <w:p w14:paraId="36B43D36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1440B55C" w14:textId="4D75795F" w:rsidR="004E05D3" w:rsidRDefault="00EE2961" w:rsidP="009D5BD1">
      <w:pPr>
        <w:pStyle w:val="Normalnumberedlevel1"/>
      </w:pPr>
      <w:r w:rsidRPr="0091689C">
        <w:t>EFRAG</w:t>
      </w:r>
      <w:r w:rsidR="005C618F">
        <w:t>’s initial assessment is</w:t>
      </w:r>
      <w:r w:rsidRPr="0091689C">
        <w:t xml:space="preserve"> that the benefits to be derived from implementing </w:t>
      </w:r>
      <w:r w:rsidR="00A15B94">
        <w:t>the Amendments</w:t>
      </w:r>
      <w:r w:rsidR="008973FC">
        <w:t xml:space="preserve"> </w:t>
      </w:r>
      <w:r w:rsidRPr="0091689C">
        <w:t>in the EU</w:t>
      </w:r>
      <w:r w:rsidR="00445DEC">
        <w:t>,</w:t>
      </w:r>
      <w:r w:rsidRPr="0091689C">
        <w:t xml:space="preserve"> </w:t>
      </w:r>
      <w:r w:rsidR="008973FC">
        <w:t xml:space="preserve">as described in paragraph </w:t>
      </w:r>
      <w:r w:rsidR="006B07A1">
        <w:t>6</w:t>
      </w:r>
      <w:r w:rsidR="003347D3" w:rsidRPr="003347D3">
        <w:t xml:space="preserve"> above</w:t>
      </w:r>
      <w:r w:rsidR="00445DEC">
        <w:t>,</w:t>
      </w:r>
      <w:r w:rsidR="003347D3" w:rsidRPr="003347D3">
        <w:t xml:space="preserve"> are likely to </w:t>
      </w:r>
      <w:r w:rsidR="00DB0FC5" w:rsidRPr="00FE0D8B">
        <w:t>outweigh</w:t>
      </w:r>
      <w:r w:rsidR="003347D3" w:rsidRPr="00FE0D8B">
        <w:t xml:space="preserve"> the</w:t>
      </w:r>
      <w:r w:rsidR="003347D3" w:rsidRPr="003347D3">
        <w:t xml:space="preserve"> costs invo</w:t>
      </w:r>
      <w:r w:rsidR="008973FC">
        <w:t>lved</w:t>
      </w:r>
      <w:r w:rsidR="00445DEC">
        <w:t>,</w:t>
      </w:r>
      <w:r w:rsidR="006B07A1">
        <w:t xml:space="preserve"> as described in paragraph 5</w:t>
      </w:r>
      <w:r w:rsidR="003347D3" w:rsidRPr="003347D3">
        <w:t xml:space="preserve"> above</w:t>
      </w:r>
      <w:r w:rsidR="00302609">
        <w:t>.</w:t>
      </w:r>
      <w:r w:rsidR="00002BDA">
        <w:t xml:space="preserve"> </w:t>
      </w:r>
    </w:p>
    <w:p w14:paraId="117A5581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1D2EE97E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2BC04005" w14:textId="77777777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advice?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7BB162B4" w14:textId="77777777" w:rsidTr="00C01DB5">
        <w:trPr>
          <w:trHeight w:val="288"/>
        </w:trPr>
        <w:tc>
          <w:tcPr>
            <w:tcW w:w="8154" w:type="dxa"/>
          </w:tcPr>
          <w:p w14:paraId="0964D0F8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2D636741" w14:textId="597D005A" w:rsidR="006C6134" w:rsidRDefault="006C6134" w:rsidP="001E20B0">
      <w:pPr>
        <w:pStyle w:val="Heading3"/>
      </w:pPr>
      <w:r>
        <w:t>Other factors</w:t>
      </w:r>
    </w:p>
    <w:p w14:paraId="2C64CD43" w14:textId="4C60CCA1" w:rsidR="006C6134" w:rsidRDefault="006C6134" w:rsidP="001E20B0">
      <w:pPr>
        <w:pStyle w:val="Normalnumberedlevel1"/>
      </w:pPr>
      <w:r w:rsidRPr="00715A3E">
        <w:t>Do you agree that there are no other factors</w:t>
      </w:r>
      <w:r>
        <w:t xml:space="preserve"> to consider in assessing whether the endorsement of the Amendments is conducive to the European public</w:t>
      </w:r>
      <w:r w:rsidR="001E20B0">
        <w:t xml:space="preserve"> good</w:t>
      </w:r>
      <w:r w:rsidRPr="00715A3E">
        <w:t>?</w:t>
      </w:r>
      <w:r w:rsidRPr="00AB6F58">
        <w:t xml:space="preserve"> </w:t>
      </w:r>
    </w:p>
    <w:p w14:paraId="32234F78" w14:textId="77777777" w:rsidR="006C6134" w:rsidRDefault="006C6134" w:rsidP="006C6134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r w:rsidRPr="00715A3E">
        <w:t xml:space="preserve"> No</w:t>
      </w:r>
    </w:p>
    <w:p w14:paraId="1976EEBB" w14:textId="77777777" w:rsidR="006C6134" w:rsidRDefault="006C6134" w:rsidP="006C6134">
      <w:pPr>
        <w:pStyle w:val="Normaldenumblevel1"/>
      </w:pPr>
      <w:r w:rsidRPr="00715A3E">
        <w:t>If you do not</w:t>
      </w:r>
      <w:r>
        <w:t xml:space="preserve"> agree</w:t>
      </w:r>
      <w:r w:rsidRPr="00715A3E">
        <w:t xml:space="preserve">, please </w:t>
      </w:r>
      <w:r>
        <w:t>identify the factors,</w:t>
      </w:r>
      <w:r w:rsidRPr="00715A3E">
        <w:t xml:space="preserve"> </w:t>
      </w:r>
      <w:r w:rsidRPr="000836BD">
        <w:t xml:space="preserve">provide your </w:t>
      </w:r>
      <w:r>
        <w:t xml:space="preserve">views on these factors </w:t>
      </w:r>
      <w:r w:rsidRPr="000836BD">
        <w:t xml:space="preserve">and indicate how this </w:t>
      </w:r>
      <w:r>
        <w:t>could</w:t>
      </w:r>
      <w:r w:rsidRPr="000836BD">
        <w:t xml:space="preserve"> affect EFRAG’s endorsement</w:t>
      </w:r>
      <w:r w:rsidRPr="00715A3E">
        <w:t xml:space="preserve"> advice?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6C6134" w:rsidRPr="00715A3E" w14:paraId="620D2578" w14:textId="77777777" w:rsidTr="00C01DB5">
        <w:trPr>
          <w:trHeight w:val="229"/>
        </w:trPr>
        <w:tc>
          <w:tcPr>
            <w:tcW w:w="8164" w:type="dxa"/>
          </w:tcPr>
          <w:p w14:paraId="02B12CB7" w14:textId="77777777" w:rsidR="006C6134" w:rsidRPr="00715A3E" w:rsidRDefault="006C6134" w:rsidP="00A30049">
            <w:pPr>
              <w:pStyle w:val="Bodyparagraph"/>
            </w:pPr>
          </w:p>
        </w:tc>
      </w:tr>
    </w:tbl>
    <w:p w14:paraId="5F247E76" w14:textId="77777777" w:rsidR="008973FC" w:rsidRDefault="008973FC" w:rsidP="008973FC">
      <w:pPr>
        <w:pStyle w:val="Heading3"/>
      </w:pPr>
      <w:r>
        <w:t>Overall assessment with respect to the European public good</w:t>
      </w:r>
    </w:p>
    <w:p w14:paraId="16146470" w14:textId="4C4DA5E8" w:rsidR="008973FC" w:rsidRPr="00367C75" w:rsidRDefault="008973FC" w:rsidP="009D5BD1">
      <w:pPr>
        <w:pStyle w:val="Normalnumberedlevel1"/>
      </w:pPr>
      <w:r>
        <w:t xml:space="preserve">EFRAG has initially concluded that endorsement of </w:t>
      </w:r>
      <w:r w:rsidR="00A15B94">
        <w:t xml:space="preserve">the </w:t>
      </w:r>
      <w:r w:rsidR="00A15B94" w:rsidRPr="00367C75">
        <w:t>Amendments</w:t>
      </w:r>
      <w:r w:rsidRPr="00367C75">
        <w:t xml:space="preserve"> </w:t>
      </w:r>
      <w:r w:rsidR="00A17154" w:rsidRPr="00367C75">
        <w:t>would</w:t>
      </w:r>
      <w:r w:rsidRPr="00367C75">
        <w:t xml:space="preserve"> be conducive to the European public good (see Appendix 3, paragraph </w:t>
      </w:r>
      <w:r w:rsidR="00BB542A">
        <w:t>25</w:t>
      </w:r>
      <w:r w:rsidRPr="00367C75">
        <w:t>).</w:t>
      </w:r>
    </w:p>
    <w:p w14:paraId="275DE1EC" w14:textId="7666C648" w:rsidR="008973FC" w:rsidRPr="008973FC" w:rsidRDefault="008973FC" w:rsidP="009D5BD1">
      <w:pPr>
        <w:pStyle w:val="Normaldenumblevel1"/>
        <w:rPr>
          <w:b/>
        </w:rPr>
      </w:pPr>
      <w:r>
        <w:t>Do you agree with th</w:t>
      </w:r>
      <w:r w:rsidR="00C151BC">
        <w:t>is</w:t>
      </w:r>
      <w:r>
        <w:t xml:space="preserve"> </w:t>
      </w:r>
      <w:r w:rsidR="00C151BC">
        <w:t>conclusion</w:t>
      </w:r>
      <w:r>
        <w:t>?</w:t>
      </w:r>
      <w:r w:rsidRPr="008973FC">
        <w:rPr>
          <w:b/>
        </w:rPr>
        <w:t xml:space="preserve"> </w:t>
      </w:r>
    </w:p>
    <w:p w14:paraId="57B0EE47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FF6743">
        <w:fldChar w:fldCharType="separate"/>
      </w:r>
      <w:r w:rsidRPr="00715A3E">
        <w:fldChar w:fldCharType="end"/>
      </w:r>
      <w:r w:rsidRPr="00715A3E">
        <w:t xml:space="preserve"> No</w:t>
      </w:r>
    </w:p>
    <w:p w14:paraId="39B207F0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2FD38971" w14:textId="77777777" w:rsidTr="00401763">
        <w:trPr>
          <w:trHeight w:val="277"/>
        </w:trPr>
        <w:tc>
          <w:tcPr>
            <w:tcW w:w="8164" w:type="dxa"/>
          </w:tcPr>
          <w:p w14:paraId="7DE75C7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614C74B6" w14:textId="77777777" w:rsidR="00951AF5" w:rsidRPr="00C86296" w:rsidRDefault="00951AF5" w:rsidP="009D5BD1"/>
    <w:sectPr w:rsidR="00951AF5" w:rsidRPr="00C86296" w:rsidSect="0008501F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185" w:right="1588" w:bottom="1276" w:left="1588" w:header="397" w:footer="5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C6D076" w14:textId="77777777" w:rsidR="001F4119" w:rsidRDefault="001F4119" w:rsidP="009D5BD1">
      <w:r>
        <w:separator/>
      </w:r>
    </w:p>
  </w:endnote>
  <w:endnote w:type="continuationSeparator" w:id="0">
    <w:p w14:paraId="3AD997C8" w14:textId="77777777" w:rsidR="001F4119" w:rsidRDefault="001F4119" w:rsidP="009D5BD1">
      <w:r>
        <w:continuationSeparator/>
      </w:r>
    </w:p>
  </w:endnote>
  <w:endnote w:type="continuationNotice" w:id="1">
    <w:p w14:paraId="56AB58A1" w14:textId="77777777" w:rsidR="001F4119" w:rsidRDefault="001F4119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289AD1E1" w14:textId="77777777" w:rsidTr="00A31AB2">
      <w:trPr>
        <w:cantSplit/>
      </w:trPr>
      <w:tc>
        <w:tcPr>
          <w:tcW w:w="5529" w:type="dxa"/>
        </w:tcPr>
        <w:p w14:paraId="237C0A99" w14:textId="0BE17774" w:rsidR="00A17154" w:rsidRPr="00B14A23" w:rsidRDefault="00A17154" w:rsidP="002566DE">
          <w:pPr>
            <w:pStyle w:val="Footerleft"/>
          </w:pPr>
        </w:p>
      </w:tc>
      <w:tc>
        <w:tcPr>
          <w:tcW w:w="3202" w:type="dxa"/>
        </w:tcPr>
        <w:p w14:paraId="68AF4FF1" w14:textId="1F41285F" w:rsidR="00A17154" w:rsidRPr="00B14A23" w:rsidRDefault="00A17154" w:rsidP="002566DE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FF6743">
            <w:rPr>
              <w:noProof/>
            </w:rPr>
            <w:t>4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FF6743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6726BD8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095119F6" w14:textId="77777777" w:rsidTr="00A31AB2">
      <w:trPr>
        <w:cantSplit/>
      </w:trPr>
      <w:tc>
        <w:tcPr>
          <w:tcW w:w="5529" w:type="dxa"/>
        </w:tcPr>
        <w:p w14:paraId="769032AA" w14:textId="539F0C3D" w:rsidR="00A17154" w:rsidRPr="00B14A23" w:rsidRDefault="00A17154" w:rsidP="002566DE">
          <w:pPr>
            <w:pStyle w:val="Footerleft"/>
          </w:pPr>
        </w:p>
      </w:tc>
      <w:tc>
        <w:tcPr>
          <w:tcW w:w="3202" w:type="dxa"/>
        </w:tcPr>
        <w:p w14:paraId="14F4AB02" w14:textId="07D16C44" w:rsidR="00A17154" w:rsidRPr="00B14A23" w:rsidRDefault="00A17154" w:rsidP="002566DE">
          <w:pPr>
            <w:pStyle w:val="Footerright"/>
          </w:pPr>
          <w:r w:rsidRPr="00B14A23">
            <w:t xml:space="preserve"> 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FF6743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FF6743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075DA89E" w14:textId="77777777" w:rsidR="0042491C" w:rsidRPr="00845D97" w:rsidRDefault="0042491C" w:rsidP="00C01DB5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B50818" w14:textId="77777777" w:rsidR="001F4119" w:rsidRDefault="001F4119" w:rsidP="009D5BD1">
      <w:r>
        <w:separator/>
      </w:r>
    </w:p>
  </w:footnote>
  <w:footnote w:type="continuationSeparator" w:id="0">
    <w:p w14:paraId="73142230" w14:textId="77777777" w:rsidR="001F4119" w:rsidRDefault="001F4119" w:rsidP="009D5BD1">
      <w:r>
        <w:continuationSeparator/>
      </w:r>
    </w:p>
  </w:footnote>
  <w:footnote w:type="continuationNotice" w:id="1">
    <w:p w14:paraId="06288A39" w14:textId="77777777" w:rsidR="001F4119" w:rsidRDefault="001F4119" w:rsidP="009D5BD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E9BE00" w14:textId="0F7FE72D" w:rsidR="0042491C" w:rsidRPr="00650C3C" w:rsidRDefault="00A15B94" w:rsidP="009D5BD1">
    <w:pPr>
      <w:pStyle w:val="Header-Appendix"/>
    </w:pPr>
    <w:r w:rsidRPr="00A15B94">
      <w:t xml:space="preserve">Disclosure Initiative </w:t>
    </w:r>
    <w:r w:rsidR="00C54960">
      <w:t>- Amendments to IAS 7</w:t>
    </w:r>
    <w:r w:rsidR="0008501F">
      <w:br/>
    </w:r>
    <w:r w:rsidR="0042491C" w:rsidRPr="003845D1">
      <w:t xml:space="preserve">Invitation to Comment on EFRAG’s </w:t>
    </w:r>
    <w:r w:rsidR="0042491C">
      <w:t xml:space="preserve">Initial </w:t>
    </w:r>
    <w:r w:rsidR="0042491C" w:rsidRPr="003845D1">
      <w:t>Assessments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227F9C" w14:paraId="7DB63423" w14:textId="77777777" w:rsidTr="00625315">
      <w:tc>
        <w:tcPr>
          <w:tcW w:w="4417" w:type="dxa"/>
          <w:hideMark/>
        </w:tcPr>
        <w:p w14:paraId="60D5CA69" w14:textId="77777777" w:rsidR="00625315" w:rsidRPr="00B64EDC" w:rsidRDefault="00DA51C9" w:rsidP="009D5BD1">
          <w:r>
            <w:rPr>
              <w:noProof/>
            </w:rPr>
            <w:drawing>
              <wp:inline distT="0" distB="0" distL="0" distR="0" wp14:anchorId="6FA1D052" wp14:editId="2DC1BCB2">
                <wp:extent cx="2600325" cy="511175"/>
                <wp:effectExtent l="0" t="0" r="9525" b="3175"/>
                <wp:docPr id="1" name="Picture 1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27C64E4A" w14:textId="540997DF" w:rsidR="00625315" w:rsidRPr="001E20B0" w:rsidRDefault="00625315" w:rsidP="001D53B7">
          <w:pPr>
            <w:pStyle w:val="Header"/>
            <w:rPr>
              <w:lang w:val="nl-BE"/>
            </w:rPr>
          </w:pPr>
        </w:p>
      </w:tc>
    </w:tr>
  </w:tbl>
  <w:p w14:paraId="51FB18F3" w14:textId="77777777" w:rsidR="0042491C" w:rsidRPr="001E20B0" w:rsidRDefault="0042491C" w:rsidP="009D5BD1">
    <w:pPr>
      <w:pStyle w:val="Header"/>
      <w:rPr>
        <w:lang w:val="nl-B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D70"/>
    <w:rsid w:val="0000019A"/>
    <w:rsid w:val="0000113D"/>
    <w:rsid w:val="00002BDA"/>
    <w:rsid w:val="00006B19"/>
    <w:rsid w:val="00007A05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486"/>
    <w:rsid w:val="00095C84"/>
    <w:rsid w:val="00095F15"/>
    <w:rsid w:val="000964AD"/>
    <w:rsid w:val="00097A22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C82"/>
    <w:rsid w:val="000F34C5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3091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612A"/>
    <w:rsid w:val="00157667"/>
    <w:rsid w:val="00160D70"/>
    <w:rsid w:val="001612ED"/>
    <w:rsid w:val="0016164D"/>
    <w:rsid w:val="001633F6"/>
    <w:rsid w:val="0016374B"/>
    <w:rsid w:val="00164DAC"/>
    <w:rsid w:val="001653A9"/>
    <w:rsid w:val="001660C1"/>
    <w:rsid w:val="00166197"/>
    <w:rsid w:val="001665A0"/>
    <w:rsid w:val="00167F45"/>
    <w:rsid w:val="00175A99"/>
    <w:rsid w:val="00177829"/>
    <w:rsid w:val="00184198"/>
    <w:rsid w:val="0018760B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53B7"/>
    <w:rsid w:val="001D6480"/>
    <w:rsid w:val="001D6E57"/>
    <w:rsid w:val="001D7DDF"/>
    <w:rsid w:val="001E0306"/>
    <w:rsid w:val="001E0AAB"/>
    <w:rsid w:val="001E13EF"/>
    <w:rsid w:val="001E1F7B"/>
    <w:rsid w:val="001E20B0"/>
    <w:rsid w:val="001E2255"/>
    <w:rsid w:val="001E666B"/>
    <w:rsid w:val="001E6BF1"/>
    <w:rsid w:val="001F12F3"/>
    <w:rsid w:val="001F164D"/>
    <w:rsid w:val="001F215A"/>
    <w:rsid w:val="001F4119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27F9C"/>
    <w:rsid w:val="00230470"/>
    <w:rsid w:val="002325C8"/>
    <w:rsid w:val="00232684"/>
    <w:rsid w:val="00233BE2"/>
    <w:rsid w:val="00233D95"/>
    <w:rsid w:val="0023504F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566DE"/>
    <w:rsid w:val="002601A0"/>
    <w:rsid w:val="00260A43"/>
    <w:rsid w:val="00260A47"/>
    <w:rsid w:val="002616A9"/>
    <w:rsid w:val="00261C3E"/>
    <w:rsid w:val="0026311A"/>
    <w:rsid w:val="00264202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B1D6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6631"/>
    <w:rsid w:val="00326B1E"/>
    <w:rsid w:val="00326CB2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7C75"/>
    <w:rsid w:val="00367F69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3B1C"/>
    <w:rsid w:val="003845D1"/>
    <w:rsid w:val="00384694"/>
    <w:rsid w:val="00385197"/>
    <w:rsid w:val="0038528E"/>
    <w:rsid w:val="003861A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3827"/>
    <w:rsid w:val="003E27CB"/>
    <w:rsid w:val="003E2A58"/>
    <w:rsid w:val="003E2D94"/>
    <w:rsid w:val="003E454A"/>
    <w:rsid w:val="003E5F15"/>
    <w:rsid w:val="003E7EE0"/>
    <w:rsid w:val="003F0C44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176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5C7D"/>
    <w:rsid w:val="004B6DF2"/>
    <w:rsid w:val="004B709E"/>
    <w:rsid w:val="004C19E5"/>
    <w:rsid w:val="004C1D9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5A2F"/>
    <w:rsid w:val="00566498"/>
    <w:rsid w:val="00567309"/>
    <w:rsid w:val="005676D2"/>
    <w:rsid w:val="00570D76"/>
    <w:rsid w:val="005728BA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47EB"/>
    <w:rsid w:val="005D52E9"/>
    <w:rsid w:val="005E0101"/>
    <w:rsid w:val="005E1D44"/>
    <w:rsid w:val="005E20F0"/>
    <w:rsid w:val="005E51D7"/>
    <w:rsid w:val="005E586F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07B4E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8E8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47F2"/>
    <w:rsid w:val="006567C2"/>
    <w:rsid w:val="006578CC"/>
    <w:rsid w:val="00660204"/>
    <w:rsid w:val="006605EA"/>
    <w:rsid w:val="00661056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5127"/>
    <w:rsid w:val="006A5F32"/>
    <w:rsid w:val="006A7A12"/>
    <w:rsid w:val="006B07A1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C6134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EB3"/>
    <w:rsid w:val="006F2789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1113"/>
    <w:rsid w:val="00762AD0"/>
    <w:rsid w:val="007631C9"/>
    <w:rsid w:val="0076345E"/>
    <w:rsid w:val="0076406B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753"/>
    <w:rsid w:val="007B490B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F0C9E"/>
    <w:rsid w:val="007F1778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A46"/>
    <w:rsid w:val="00802B89"/>
    <w:rsid w:val="008030CB"/>
    <w:rsid w:val="008032C3"/>
    <w:rsid w:val="00804CBE"/>
    <w:rsid w:val="008063DF"/>
    <w:rsid w:val="008070C7"/>
    <w:rsid w:val="0080776A"/>
    <w:rsid w:val="00811506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39"/>
    <w:rsid w:val="00834D5B"/>
    <w:rsid w:val="008352DF"/>
    <w:rsid w:val="008357CA"/>
    <w:rsid w:val="00836A89"/>
    <w:rsid w:val="00844A5C"/>
    <w:rsid w:val="00845828"/>
    <w:rsid w:val="008465C5"/>
    <w:rsid w:val="00853246"/>
    <w:rsid w:val="0085349E"/>
    <w:rsid w:val="00854443"/>
    <w:rsid w:val="008545D0"/>
    <w:rsid w:val="008546A0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6593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289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28B0"/>
    <w:rsid w:val="00932FCB"/>
    <w:rsid w:val="0093408C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B213A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2DD7"/>
    <w:rsid w:val="00A15B94"/>
    <w:rsid w:val="00A1715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0B6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307D6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7DE2"/>
    <w:rsid w:val="00B80A2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42A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1DB5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1BC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4960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F0E"/>
    <w:rsid w:val="00CA3597"/>
    <w:rsid w:val="00CA3D9D"/>
    <w:rsid w:val="00CA4225"/>
    <w:rsid w:val="00CA4553"/>
    <w:rsid w:val="00CA6185"/>
    <w:rsid w:val="00CA67EA"/>
    <w:rsid w:val="00CA6B3D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781"/>
    <w:rsid w:val="00D22A98"/>
    <w:rsid w:val="00D239D2"/>
    <w:rsid w:val="00D2498D"/>
    <w:rsid w:val="00D24C18"/>
    <w:rsid w:val="00D25C96"/>
    <w:rsid w:val="00D27CCC"/>
    <w:rsid w:val="00D30053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0B74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3399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4075C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2272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19DD"/>
    <w:rsid w:val="00FA24D9"/>
    <w:rsid w:val="00FA4858"/>
    <w:rsid w:val="00FA74F4"/>
    <w:rsid w:val="00FA7EBE"/>
    <w:rsid w:val="00FB187F"/>
    <w:rsid w:val="00FB2DD1"/>
    <w:rsid w:val="00FB6655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  <w:rsid w:val="00FF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0DEF800F"/>
  <w15:docId w15:val="{95C1D484-1CE1-4333-BCB3-1A5B5F716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C4310D"/>
    <w:pPr>
      <w:overflowPunct w:val="0"/>
      <w:autoSpaceDE w:val="0"/>
      <w:autoSpaceDN w:val="0"/>
      <w:adjustRightInd w:val="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C4310D"/>
    <w:pPr>
      <w:ind w:left="567"/>
      <w:outlineLvl w:val="3"/>
    </w:pPr>
    <w:rPr>
      <w:bCs w:val="0"/>
      <w:u w:val="single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C4310D"/>
    <w:pPr>
      <w:spacing w:after="60"/>
      <w:jc w:val="both"/>
      <w:outlineLvl w:val="4"/>
    </w:pPr>
    <w:rPr>
      <w:rFonts w:eastAsiaTheme="minorEastAsia"/>
      <w:bCs/>
      <w:i w:val="0"/>
      <w:iCs w:val="0"/>
      <w:smallCaps/>
      <w:szCs w:val="22"/>
      <w:u w:val="none"/>
    </w:rPr>
  </w:style>
  <w:style w:type="paragraph" w:styleId="Heading6">
    <w:name w:val="heading 6"/>
    <w:basedOn w:val="Heading5"/>
    <w:next w:val="Normalnumberedlevel1"/>
    <w:link w:val="Heading6Char"/>
    <w:unhideWhenUsed/>
    <w:qFormat/>
    <w:rsid w:val="00C4310D"/>
    <w:pPr>
      <w:ind w:left="1134"/>
      <w:outlineLvl w:val="5"/>
    </w:pPr>
    <w:rPr>
      <w:bCs w:val="0"/>
      <w:i/>
      <w:smallCaps w:val="0"/>
      <w:sz w:val="20"/>
      <w:u w:val="single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qFormat/>
    <w:rsid w:val="00C4310D"/>
    <w:pPr>
      <w:outlineLvl w:val="6"/>
    </w:pPr>
    <w:rPr>
      <w:i w:val="0"/>
      <w:smallCaps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qFormat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qFormat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qFormat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qFormat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qFormat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qFormat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C4310D"/>
    <w:pPr>
      <w:jc w:val="left"/>
    </w:pPr>
  </w:style>
  <w:style w:type="character" w:customStyle="1" w:styleId="FooterleftChar">
    <w:name w:val="Footer left Char"/>
    <w:basedOn w:val="FooterChar"/>
    <w:link w:val="Footerleft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C4310D"/>
    <w:pPr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C4310D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C4310D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qFormat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qFormat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qFormat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qFormat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qFormat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C4310D"/>
    <w:rPr>
      <w:rFonts w:ascii="Arial" w:eastAsia="Times New Roman" w:hAnsi="Arial" w:cs="Arial"/>
      <w:i/>
      <w:iCs/>
      <w:kern w:val="32"/>
      <w:sz w:val="22"/>
      <w:szCs w:val="28"/>
      <w:u w:val="single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C4310D"/>
    <w:rPr>
      <w:rFonts w:ascii="Arial" w:eastAsiaTheme="minorEastAsia" w:hAnsi="Arial" w:cs="Arial"/>
      <w:bCs/>
      <w:smallCaps/>
      <w:kern w:val="32"/>
      <w:sz w:val="22"/>
      <w:szCs w:val="22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qFormat/>
    <w:rsid w:val="00C4310D"/>
    <w:rPr>
      <w:i/>
    </w:rPr>
  </w:style>
  <w:style w:type="paragraph" w:customStyle="1" w:styleId="Noteslevel2">
    <w:name w:val="Notes level 2"/>
    <w:basedOn w:val="Normalnumberedlevel2"/>
    <w:qFormat/>
    <w:rsid w:val="00C4310D"/>
    <w:rPr>
      <w:i/>
    </w:rPr>
  </w:style>
  <w:style w:type="paragraph" w:customStyle="1" w:styleId="Noteslevel3">
    <w:name w:val="Notes level 3"/>
    <w:basedOn w:val="Normalnumberedlevel3"/>
    <w:qFormat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qFormat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qFormat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qFormat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qFormat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qFormat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qFormat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qFormat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qFormat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qFormat/>
    <w:rsid w:val="00C4310D"/>
    <w:pPr>
      <w:jc w:val="center"/>
    </w:pPr>
  </w:style>
  <w:style w:type="paragraph" w:customStyle="1" w:styleId="Boxparagraph">
    <w:name w:val="Box paragraph"/>
    <w:basedOn w:val="Bodyparagraph"/>
    <w:qFormat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qFormat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qFormat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qFormat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qFormat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C4310D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qFormat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qFormat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qFormat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qFormat/>
    <w:rsid w:val="00C4310D"/>
  </w:style>
  <w:style w:type="paragraph" w:customStyle="1" w:styleId="Heading1Appendix">
    <w:name w:val="Heading 1 Appendix"/>
    <w:basedOn w:val="Heading1"/>
    <w:qFormat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qFormat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qFormat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qFormat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qFormat/>
    <w:rsid w:val="00C4310D"/>
    <w:pPr>
      <w:jc w:val="center"/>
    </w:pPr>
  </w:style>
  <w:style w:type="paragraph" w:customStyle="1" w:styleId="Titleofdocument">
    <w:name w:val="Title of document"/>
    <w:basedOn w:val="Normal"/>
    <w:qFormat/>
    <w:rsid w:val="00C4310D"/>
    <w:pPr>
      <w:jc w:val="center"/>
    </w:pPr>
  </w:style>
  <w:style w:type="character" w:customStyle="1" w:styleId="Titlesmall">
    <w:name w:val="Title small"/>
    <w:uiPriority w:val="1"/>
    <w:qFormat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frag.org/News/InvitationsToCommen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vm-efrag-file\Current_templates\06%20-%20Template%20-%20DEA%20-%20Invitation%20to%20com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ublished Asset" ma:contentTypeID="0x010100E1733F6EAC49486C9655CC91FD733EB7007F2B8930F4F1DE4AA03208B32191BB27" ma:contentTypeVersion="15" ma:contentTypeDescription="Create a new document." ma:contentTypeScope="" ma:versionID="8373b289bd21a3aef2462d14bd811975">
  <xsd:schema xmlns:xsd="http://www.w3.org/2001/XMLSchema" xmlns:xs="http://www.w3.org/2001/XMLSchema" xmlns:p="http://schemas.microsoft.com/office/2006/metadata/properties" xmlns:ns2="9bc17653-fc4f-4043-ad3b-134743de0300" xmlns:ns3="3eb96565-d525-4cc8-932d-5e79ec4d6d01" targetNamespace="http://schemas.microsoft.com/office/2006/metadata/properties" ma:root="true" ma:fieldsID="695f28f9f55df0209d45de4399175f49" ns2:_="" ns3:_="">
    <xsd:import namespace="9bc17653-fc4f-4043-ad3b-134743de0300"/>
    <xsd:import namespace="3eb96565-d525-4cc8-932d-5e79ec4d6d01"/>
    <xsd:element name="properties">
      <xsd:complexType>
        <xsd:sequence>
          <xsd:element name="documentManagement">
            <xsd:complexType>
              <xsd:all>
                <xsd:element ref="ns2:efclPublishedFrom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efclPublishedFrom" ma:index="8" nillable="true" ma:displayName="Published From" ma:internalName="efclPublishedFrom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axCatchAll" ma:index="20" nillable="true" ma:displayName="Taxonomy Catch All Column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b96565-d525-4cc8-932d-5e79ec4d6d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5354ee9-1167-4e6c-842d-e3226f29bc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From xmlns="9bc17653-fc4f-4043-ad3b-134743de0300">
      <Url>https://efrag.sharepoint.com/Projects/321/Project%20Documents/Draft%20endorsement%20Advice%20-Amendments%20to%20IAS%207%20-%20Invitation%20to%20Comment.docx</Url>
      <Description>/Projects/321/Project Documents/Draft endorsement Advice -Amendments to IAS 7 - Invitation to Comment.docx</Description>
    </efclPublishedFrom>
    <lcf76f155ced4ddcb4097134ff3c332f xmlns="3eb96565-d525-4cc8-932d-5e79ec4d6d01">
      <Terms xmlns="http://schemas.microsoft.com/office/infopath/2007/PartnerControls"/>
    </lcf76f155ced4ddcb4097134ff3c332f>
    <TaxCatchAll xmlns="9bc17653-fc4f-4043-ad3b-134743de030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06B54-52EB-4686-8545-D77EF0254D91}"/>
</file>

<file path=customXml/itemProps2.xml><?xml version="1.0" encoding="utf-8"?>
<ds:datastoreItem xmlns:ds="http://schemas.openxmlformats.org/officeDocument/2006/customXml" ds:itemID="{A769DD5E-96CE-499A-AE3B-B3250B94204D}">
  <ds:schemaRefs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1daca54f-5fb0-46da-90de-dff88369e459"/>
    <ds:schemaRef ds:uri="http://schemas.microsoft.com/office/2006/metadata/properties"/>
    <ds:schemaRef ds:uri="http://purl.org/dc/dcmitype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C7D01798-0F99-4614-A1D9-86ABEF3D91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0491ED-6361-44AA-8586-17F8D8117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06 - Template - DEA - Invitation to comment</Template>
  <TotalTime>116</TotalTime>
  <Pages>4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6652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van Caloen</dc:creator>
  <cp:keywords/>
  <dc:description/>
  <cp:lastModifiedBy>Ioanna Chatzieffraimidou</cp:lastModifiedBy>
  <cp:revision>26</cp:revision>
  <cp:lastPrinted>2016-03-09T12:41:00Z</cp:lastPrinted>
  <dcterms:created xsi:type="dcterms:W3CDTF">2016-02-12T08:57:00Z</dcterms:created>
  <dcterms:modified xsi:type="dcterms:W3CDTF">2016-04-11T12:07:00Z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0x010100E1733F6EAC49486C9655CC91FD733EB7007F2B8930F4F1DE4AA03208B32191BB27</vt:lpwstr>
  </property>
  <property fmtid="{D5CDD505-2E9C-101B-9397-08002B2CF9AE}" pid="3" name="efclTopics">
    <vt:lpwstr/>
  </property>
  <property fmtid="{D5CDD505-2E9C-101B-9397-08002B2CF9AE}" pid="4" name="efclDocumentType">
    <vt:lpwstr>259;#Draft endorsement advice|0c504c2e-212e-4b95-83ab-7dce8db4408e</vt:lpwstr>
  </property>
  <property fmtid="{D5CDD505-2E9C-101B-9397-08002B2CF9AE}" pid="5" name="efclProjectStage">
    <vt:lpwstr>258;#Endorsement consultation|c53d4a94-0de6-4ac0-aca1-ffd5e54999f9</vt:lpwstr>
  </property>
  <property fmtid="{D5CDD505-2E9C-101B-9397-08002B2CF9AE}" pid="6" name="efclStandards">
    <vt:lpwstr/>
  </property>
</Properties>
</file>